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6750"/>
        <w:gridCol w:w="3600"/>
      </w:tblGrid>
      <w:tr w:rsidR="00423F28" w14:paraId="5337E2A0" w14:textId="77777777" w:rsidTr="00435A39">
        <w:trPr>
          <w:trHeight w:hRule="exact" w:val="14400"/>
          <w:jc w:val="center"/>
        </w:trPr>
        <w:tc>
          <w:tcPr>
            <w:tcW w:w="6750" w:type="dxa"/>
          </w:tcPr>
          <w:p w14:paraId="6599252D" w14:textId="57A2A7FB" w:rsidR="00423F28" w:rsidRDefault="00435A39">
            <w:r>
              <w:rPr>
                <w:noProof/>
              </w:rPr>
              <w:drawing>
                <wp:inline distT="0" distB="0" distL="0" distR="0" wp14:anchorId="6B7317A8" wp14:editId="08259A00">
                  <wp:extent cx="4175033" cy="2940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390" cy="299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3410E8" w14:textId="26941360" w:rsidR="003A4A4A" w:rsidRDefault="00915189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AE238A8078704F89968FF79B65F3C5A7"/>
                </w:placeholder>
                <w15:appearance w15:val="hidden"/>
                <w:text/>
              </w:sdtPr>
              <w:sdtEndPr/>
              <w:sdtContent>
                <w:r w:rsidR="00B92FAA">
                  <w:t>March 14</w:t>
                </w:r>
              </w:sdtContent>
            </w:sdt>
          </w:p>
          <w:sdt>
            <w:sdtPr>
              <w:rPr>
                <w:sz w:val="72"/>
                <w:szCs w:val="72"/>
              </w:rPr>
              <w:alias w:val="Enter event title:"/>
              <w:tag w:val="Enter event title:"/>
              <w:id w:val="16356312"/>
              <w:placeholder>
                <w:docPart w:val="D9EC50AC4E8343358640BEFB61DC3913"/>
              </w:placeholder>
              <w15:appearance w15:val="hidden"/>
              <w:text/>
            </w:sdtPr>
            <w:sdtEndPr/>
            <w:sdtContent>
              <w:p w14:paraId="4B795ACA" w14:textId="2631FBC0" w:rsidR="003A4A4A" w:rsidRDefault="00435A39" w:rsidP="003A4A4A">
                <w:pPr>
                  <w:pStyle w:val="Title"/>
                </w:pPr>
                <w:r w:rsidRPr="00435A39">
                  <w:rPr>
                    <w:sz w:val="72"/>
                    <w:szCs w:val="72"/>
                  </w:rPr>
                  <w:t>Northwest Wisconsin Museum Consortium</w:t>
                </w:r>
              </w:p>
            </w:sdtContent>
          </w:sdt>
          <w:p w14:paraId="099CCE4E" w14:textId="4E283283" w:rsidR="003A4A4A" w:rsidRDefault="00915189" w:rsidP="003A4A4A">
            <w:pPr>
              <w:pStyle w:val="Heading1"/>
            </w:pPr>
            <w:sdt>
              <w:sdtPr>
                <w:rPr>
                  <w:sz w:val="36"/>
                  <w:szCs w:val="36"/>
                </w:rPr>
                <w:alias w:val="Enter event description heading:"/>
                <w:tag w:val="Enter event description heading:"/>
                <w:id w:val="2000612752"/>
                <w:placeholder>
                  <w:docPart w:val="725782C4B3FA4C9193287A394806616F"/>
                </w:placeholder>
                <w15:appearance w15:val="hidden"/>
                <w:text/>
              </w:sdtPr>
              <w:sdtEndPr/>
              <w:sdtContent>
                <w:r w:rsidR="00435A39" w:rsidRPr="00435A39">
                  <w:rPr>
                    <w:sz w:val="36"/>
                    <w:szCs w:val="36"/>
                  </w:rPr>
                  <w:t>Mini-Conference</w:t>
                </w:r>
              </w:sdtContent>
            </w:sdt>
          </w:p>
          <w:p w14:paraId="5FA32E6C" w14:textId="1F78E16D" w:rsidR="003A4A4A" w:rsidRDefault="00CD4E97" w:rsidP="003A4A4A">
            <w:r>
              <w:t>With sessions cover</w:t>
            </w:r>
            <w:r w:rsidR="00157E22">
              <w:t>ing</w:t>
            </w:r>
            <w:r>
              <w:t xml:space="preserve"> fundraising, non-profit management, strategic planning, local history research, digitization, managing a small archive, and exhibit building on a shoe-string budget, you don’t want to miss this one-day conference. </w:t>
            </w:r>
            <w:r w:rsidR="00157E22">
              <w:t xml:space="preserve">Held at the newly opened Chippewa Area History Center, our conference room is </w:t>
            </w:r>
            <w:r w:rsidR="00E70C02">
              <w:t>beautiful and state of the art</w:t>
            </w:r>
            <w:r w:rsidR="00157E22">
              <w:t>.</w:t>
            </w:r>
            <w:r>
              <w:t xml:space="preserve"> </w:t>
            </w:r>
            <w:r w:rsidR="00E70C02">
              <w:t>This is a great opportunity to tour the new museum.</w:t>
            </w:r>
            <w:r w:rsidR="00915189">
              <w:t xml:space="preserve"> All for just $15. Reserve your spot by calling 715.458.2080 or emailing </w:t>
            </w:r>
            <w:hyperlink r:id="rId8" w:history="1">
              <w:r w:rsidR="00915189" w:rsidRPr="00277865">
                <w:rPr>
                  <w:rStyle w:val="Hyperlink"/>
                </w:rPr>
                <w:t>museum1@chibardun.net</w:t>
              </w:r>
            </w:hyperlink>
            <w:r w:rsidR="00915189">
              <w:t>.</w:t>
            </w:r>
          </w:p>
          <w:p w14:paraId="1238C5E5" w14:textId="2591B8BC" w:rsidR="003A4A4A" w:rsidRDefault="00CD4E97" w:rsidP="00067228">
            <w:pPr>
              <w:pStyle w:val="Logo"/>
            </w:pPr>
            <w:r>
              <w:drawing>
                <wp:inline distT="0" distB="0" distL="0" distR="0" wp14:anchorId="1301368F" wp14:editId="75AD6BBF">
                  <wp:extent cx="3187197" cy="1790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86" cy="180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2AD15631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270CA1CF" w14:textId="3617DE1C" w:rsidR="00236FEA" w:rsidRDefault="0091518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C5D59858510E4810B9B9033A7F66E781"/>
                      </w:placeholder>
                      <w15:appearance w15:val="hidden"/>
                      <w:text/>
                    </w:sdtPr>
                    <w:sdtEndPr/>
                    <w:sdtContent>
                      <w:r w:rsidR="001F63A3">
                        <w:t>Informed, Engaged Presenters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8009C40671094EA687E43527C655735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AA83DD8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359516D" w14:textId="47ACBFBF" w:rsidR="00236FEA" w:rsidRDefault="0091518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C4B8895688EA42A4AF2CF964B0F86B9A"/>
                      </w:placeholder>
                      <w15:appearance w15:val="hidden"/>
                      <w:text/>
                    </w:sdtPr>
                    <w:sdtEndPr/>
                    <w:sdtContent>
                      <w:r w:rsidR="001F63A3">
                        <w:t>Interesting, Timely Topics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BC33B8916CBF49E09F4431E805A688FF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49580C9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567A9614" w14:textId="3ABD2D4D" w:rsidR="00236FEA" w:rsidRDefault="0091518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9AB8567046414009868A4818225310A7"/>
                      </w:placeholder>
                      <w15:appearance w15:val="hidden"/>
                      <w:text/>
                    </w:sdtPr>
                    <w:sdtEndPr/>
                    <w:sdtContent>
                      <w:r w:rsidR="001F63A3">
                        <w:t>Quarterly Meeting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8051A127DC99466C8954AD8DAC67E259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7DC6F28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1EA12EF8" w14:textId="2DCCA3A3" w:rsidR="00236FEA" w:rsidRDefault="001F63A3" w:rsidP="00236FEA">
                  <w:pPr>
                    <w:pStyle w:val="Heading2"/>
                  </w:pPr>
                  <w:r>
                    <w:t>Reasonably Priced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F6A8D590B51B4B5C9EAEA883515E49B9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893A6FA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43799837" w14:textId="3A62A99D" w:rsidR="00236FEA" w:rsidRDefault="001F63A3" w:rsidP="00236FEA">
                  <w:pPr>
                    <w:pStyle w:val="Heading2"/>
                  </w:pPr>
                  <w:r>
                    <w:t>Includes Lunch and Snacks</w:t>
                  </w:r>
                </w:p>
              </w:tc>
            </w:tr>
            <w:tr w:rsidR="00236FEA" w14:paraId="6BF1F218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3BE451F8" w14:textId="1275A8C4" w:rsidR="00236FEA" w:rsidRDefault="001F63A3" w:rsidP="00236FEA">
                  <w:pPr>
                    <w:pStyle w:val="Heading3"/>
                  </w:pPr>
                  <w:r>
                    <w:t xml:space="preserve">Chippewa </w:t>
                  </w:r>
                  <w:proofErr w:type="gramStart"/>
                  <w:r w:rsidR="00435A39">
                    <w:t xml:space="preserve">area </w:t>
                  </w:r>
                  <w:r>
                    <w:t xml:space="preserve"> History</w:t>
                  </w:r>
                  <w:proofErr w:type="gramEnd"/>
                  <w:r>
                    <w:t xml:space="preserve">  Center</w:t>
                  </w:r>
                </w:p>
                <w:p w14:paraId="41296B77" w14:textId="4B83F7DF" w:rsidR="00236FEA" w:rsidRDefault="00915189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408F146372BC4084A02AF251D1CBF43F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435A39">
                        <w:t>12 Bridgewater Ave.</w:t>
                      </w:r>
                    </w:sdtContent>
                  </w:sdt>
                </w:p>
                <w:p w14:paraId="6D0C7BEF" w14:textId="28F482CF" w:rsidR="00236FEA" w:rsidRDefault="00435A39" w:rsidP="00236FEA">
                  <w:pPr>
                    <w:pStyle w:val="ContactInfo"/>
                  </w:pPr>
                  <w:r>
                    <w:t>Chippewa Falls, WI</w:t>
                  </w:r>
                </w:p>
                <w:p w14:paraId="12FB7983" w14:textId="33676E88" w:rsidR="00236FEA" w:rsidRDefault="00CD4E97" w:rsidP="00236FEA">
                  <w:pPr>
                    <w:pStyle w:val="ContactInfo"/>
                  </w:pPr>
                  <w:r>
                    <w:t>715-723-4399</w:t>
                  </w:r>
                </w:p>
                <w:p w14:paraId="54714977" w14:textId="4286358F" w:rsidR="00236FEA" w:rsidRPr="00157E22" w:rsidRDefault="00157E22" w:rsidP="00236FEA">
                  <w:pPr>
                    <w:pStyle w:val="Date"/>
                    <w:rPr>
                      <w:sz w:val="20"/>
                      <w:szCs w:val="20"/>
                    </w:rPr>
                  </w:pPr>
                  <w:r w:rsidRPr="00157E22">
                    <w:rPr>
                      <w:sz w:val="20"/>
                      <w:szCs w:val="20"/>
                    </w:rPr>
                    <w:t>chippewaareahistorycenter.org</w:t>
                  </w:r>
                </w:p>
                <w:p w14:paraId="191C40E3" w14:textId="6F50074C" w:rsidR="00236FEA" w:rsidRPr="00435A39" w:rsidRDefault="00435A39" w:rsidP="00236FEA">
                  <w:pPr>
                    <w:pStyle w:val="Date"/>
                    <w:rPr>
                      <w:sz w:val="22"/>
                      <w:szCs w:val="22"/>
                    </w:rPr>
                  </w:pPr>
                  <w:r w:rsidRPr="00435A39">
                    <w:rPr>
                      <w:sz w:val="22"/>
                      <w:szCs w:val="22"/>
                    </w:rPr>
                    <w:t>March 14, 8:30 am – 3:30 pm</w:t>
                  </w:r>
                </w:p>
              </w:tc>
            </w:tr>
          </w:tbl>
          <w:p w14:paraId="3BE17450" w14:textId="77777777" w:rsidR="00423F28" w:rsidRDefault="00423F28" w:rsidP="00236FEA"/>
        </w:tc>
      </w:tr>
    </w:tbl>
    <w:p w14:paraId="21FDEB7E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DD298" w14:textId="77777777" w:rsidR="00B92FAA" w:rsidRDefault="00B92FAA" w:rsidP="00AB6948">
      <w:pPr>
        <w:spacing w:after="0" w:line="240" w:lineRule="auto"/>
      </w:pPr>
      <w:r>
        <w:separator/>
      </w:r>
    </w:p>
  </w:endnote>
  <w:endnote w:type="continuationSeparator" w:id="0">
    <w:p w14:paraId="4A266194" w14:textId="77777777" w:rsidR="00B92FAA" w:rsidRDefault="00B92FAA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606C2" w14:textId="77777777" w:rsidR="00B92FAA" w:rsidRDefault="00B92FAA" w:rsidP="00AB6948">
      <w:pPr>
        <w:spacing w:after="0" w:line="240" w:lineRule="auto"/>
      </w:pPr>
      <w:r>
        <w:separator/>
      </w:r>
    </w:p>
  </w:footnote>
  <w:footnote w:type="continuationSeparator" w:id="0">
    <w:p w14:paraId="5DAEA134" w14:textId="77777777" w:rsidR="00B92FAA" w:rsidRDefault="00B92FAA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84367107">
    <w:abstractNumId w:val="9"/>
  </w:num>
  <w:num w:numId="2" w16cid:durableId="2000763072">
    <w:abstractNumId w:val="7"/>
  </w:num>
  <w:num w:numId="3" w16cid:durableId="962804815">
    <w:abstractNumId w:val="6"/>
  </w:num>
  <w:num w:numId="4" w16cid:durableId="1613904037">
    <w:abstractNumId w:val="5"/>
  </w:num>
  <w:num w:numId="5" w16cid:durableId="2039232349">
    <w:abstractNumId w:val="4"/>
  </w:num>
  <w:num w:numId="6" w16cid:durableId="159776864">
    <w:abstractNumId w:val="8"/>
  </w:num>
  <w:num w:numId="7" w16cid:durableId="1304654687">
    <w:abstractNumId w:val="3"/>
  </w:num>
  <w:num w:numId="8" w16cid:durableId="20060780">
    <w:abstractNumId w:val="2"/>
  </w:num>
  <w:num w:numId="9" w16cid:durableId="1323656337">
    <w:abstractNumId w:val="1"/>
  </w:num>
  <w:num w:numId="10" w16cid:durableId="746613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FAA"/>
    <w:rsid w:val="00044307"/>
    <w:rsid w:val="00054D84"/>
    <w:rsid w:val="00067228"/>
    <w:rsid w:val="00157E22"/>
    <w:rsid w:val="00190F23"/>
    <w:rsid w:val="00194E9C"/>
    <w:rsid w:val="001C290A"/>
    <w:rsid w:val="001D3B47"/>
    <w:rsid w:val="001F63A3"/>
    <w:rsid w:val="00236FEA"/>
    <w:rsid w:val="0027400C"/>
    <w:rsid w:val="002A0BAC"/>
    <w:rsid w:val="002C65CB"/>
    <w:rsid w:val="002D469D"/>
    <w:rsid w:val="003A4A4A"/>
    <w:rsid w:val="003F4359"/>
    <w:rsid w:val="00423F28"/>
    <w:rsid w:val="00425C2B"/>
    <w:rsid w:val="00435A39"/>
    <w:rsid w:val="004A1A52"/>
    <w:rsid w:val="004B6545"/>
    <w:rsid w:val="004C43EE"/>
    <w:rsid w:val="005927AD"/>
    <w:rsid w:val="00627140"/>
    <w:rsid w:val="00655EA2"/>
    <w:rsid w:val="00767651"/>
    <w:rsid w:val="007716AB"/>
    <w:rsid w:val="007E4871"/>
    <w:rsid w:val="007E4C8C"/>
    <w:rsid w:val="007F3F1B"/>
    <w:rsid w:val="00804979"/>
    <w:rsid w:val="008458BC"/>
    <w:rsid w:val="008F5234"/>
    <w:rsid w:val="00915189"/>
    <w:rsid w:val="009D3491"/>
    <w:rsid w:val="00AA4B20"/>
    <w:rsid w:val="00AB6948"/>
    <w:rsid w:val="00AC4416"/>
    <w:rsid w:val="00AD7965"/>
    <w:rsid w:val="00B220A3"/>
    <w:rsid w:val="00B2335D"/>
    <w:rsid w:val="00B92FAA"/>
    <w:rsid w:val="00BB702B"/>
    <w:rsid w:val="00C175B1"/>
    <w:rsid w:val="00C23D95"/>
    <w:rsid w:val="00C87D9E"/>
    <w:rsid w:val="00CB26AC"/>
    <w:rsid w:val="00CD4E97"/>
    <w:rsid w:val="00DD2A04"/>
    <w:rsid w:val="00E70C02"/>
    <w:rsid w:val="00E85A56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BD4D86"/>
  <w15:chartTrackingRefBased/>
  <w15:docId w15:val="{64F21FEB-C0A7-48EC-9875-FBD23A89E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91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eum1@chibardun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er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238A8078704F89968FF79B65F3C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7803C-B0E2-4DA6-A8C0-1D5E630DBA41}"/>
      </w:docPartPr>
      <w:docPartBody>
        <w:p w:rsidR="001B3C4D" w:rsidRDefault="001B3C4D">
          <w:pPr>
            <w:pStyle w:val="AE238A8078704F89968FF79B65F3C5A7"/>
          </w:pPr>
          <w:r>
            <w:t>Event Date</w:t>
          </w:r>
        </w:p>
      </w:docPartBody>
    </w:docPart>
    <w:docPart>
      <w:docPartPr>
        <w:name w:val="D9EC50AC4E8343358640BEFB61DC3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AA5CA-65AC-4D71-8FD7-25DE6B396417}"/>
      </w:docPartPr>
      <w:docPartBody>
        <w:p w:rsidR="001B3C4D" w:rsidRDefault="001B3C4D">
          <w:pPr>
            <w:pStyle w:val="D9EC50AC4E8343358640BEFB61DC3913"/>
          </w:pPr>
          <w:r>
            <w:t>Event Title, Up to Two Lines</w:t>
          </w:r>
        </w:p>
      </w:docPartBody>
    </w:docPart>
    <w:docPart>
      <w:docPartPr>
        <w:name w:val="725782C4B3FA4C9193287A394806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47FD7-3616-48F2-BED6-15A12CA5A757}"/>
      </w:docPartPr>
      <w:docPartBody>
        <w:p w:rsidR="001B3C4D" w:rsidRDefault="001B3C4D">
          <w:pPr>
            <w:pStyle w:val="725782C4B3FA4C9193287A394806616F"/>
          </w:pPr>
          <w:r>
            <w:t>Event Description Heading</w:t>
          </w:r>
        </w:p>
      </w:docPartBody>
    </w:docPart>
    <w:docPart>
      <w:docPartPr>
        <w:name w:val="C5D59858510E4810B9B9033A7F66E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9412E-F242-4B94-8BC9-F0AF029881BA}"/>
      </w:docPartPr>
      <w:docPartBody>
        <w:p w:rsidR="001B3C4D" w:rsidRDefault="001B3C4D">
          <w:pPr>
            <w:pStyle w:val="C5D59858510E4810B9B9033A7F66E781"/>
          </w:pPr>
          <w:r>
            <w:t>Add Key Info About Your Event Here!</w:t>
          </w:r>
        </w:p>
      </w:docPartBody>
    </w:docPart>
    <w:docPart>
      <w:docPartPr>
        <w:name w:val="8009C40671094EA687E43527C6557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6935B-C6B4-4F94-9D06-BE40ECC156D6}"/>
      </w:docPartPr>
      <w:docPartBody>
        <w:p w:rsidR="001B3C4D" w:rsidRDefault="001B3C4D">
          <w:pPr>
            <w:pStyle w:val="8009C40671094EA687E43527C6557357"/>
          </w:pPr>
          <w:r>
            <w:t>____</w:t>
          </w:r>
        </w:p>
      </w:docPartBody>
    </w:docPart>
    <w:docPart>
      <w:docPartPr>
        <w:name w:val="C4B8895688EA42A4AF2CF964B0F86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24750-D66B-43C5-B88A-33B7058D49C0}"/>
      </w:docPartPr>
      <w:docPartBody>
        <w:p w:rsidR="001B3C4D" w:rsidRDefault="001B3C4D">
          <w:pPr>
            <w:pStyle w:val="C4B8895688EA42A4AF2CF964B0F86B9A"/>
          </w:pPr>
          <w:r>
            <w:t>Don’t Be Shy—Tell Them Why They Can’t Miss This Event!</w:t>
          </w:r>
        </w:p>
      </w:docPartBody>
    </w:docPart>
    <w:docPart>
      <w:docPartPr>
        <w:name w:val="BC33B8916CBF49E09F4431E805A68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91C02-3E0C-4F00-8A93-903391CCA986}"/>
      </w:docPartPr>
      <w:docPartBody>
        <w:p w:rsidR="001B3C4D" w:rsidRDefault="001B3C4D">
          <w:pPr>
            <w:pStyle w:val="BC33B8916CBF49E09F4431E805A688FF"/>
          </w:pPr>
          <w:r w:rsidRPr="00655EA2">
            <w:t>____</w:t>
          </w:r>
        </w:p>
      </w:docPartBody>
    </w:docPart>
    <w:docPart>
      <w:docPartPr>
        <w:name w:val="9AB8567046414009868A481822531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CEB0D-BEFB-4B9D-A106-81875C70BF82}"/>
      </w:docPartPr>
      <w:docPartBody>
        <w:p w:rsidR="001B3C4D" w:rsidRDefault="001B3C4D">
          <w:pPr>
            <w:pStyle w:val="9AB8567046414009868A4818225310A7"/>
          </w:pPr>
          <w:r>
            <w:t>One More Exciting Point Here!</w:t>
          </w:r>
        </w:p>
      </w:docPartBody>
    </w:docPart>
    <w:docPart>
      <w:docPartPr>
        <w:name w:val="8051A127DC99466C8954AD8DAC67E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E1F3C-27D4-4A78-AB8F-570A1ED13DEB}"/>
      </w:docPartPr>
      <w:docPartBody>
        <w:p w:rsidR="001B3C4D" w:rsidRDefault="001B3C4D">
          <w:pPr>
            <w:pStyle w:val="8051A127DC99466C8954AD8DAC67E259"/>
          </w:pPr>
          <w:r w:rsidRPr="00655EA2">
            <w:t>____</w:t>
          </w:r>
        </w:p>
      </w:docPartBody>
    </w:docPart>
    <w:docPart>
      <w:docPartPr>
        <w:name w:val="F6A8D590B51B4B5C9EAEA883515E4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69348-DE8F-4389-965E-17E12F2A388B}"/>
      </w:docPartPr>
      <w:docPartBody>
        <w:p w:rsidR="001B3C4D" w:rsidRDefault="001B3C4D">
          <w:pPr>
            <w:pStyle w:val="F6A8D590B51B4B5C9EAEA883515E49B9"/>
          </w:pPr>
          <w:r>
            <w:t>____</w:t>
          </w:r>
        </w:p>
      </w:docPartBody>
    </w:docPart>
    <w:docPart>
      <w:docPartPr>
        <w:name w:val="408F146372BC4084A02AF251D1CBF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927D2-83D1-42A2-A457-0D862F690028}"/>
      </w:docPartPr>
      <w:docPartBody>
        <w:p w:rsidR="001B3C4D" w:rsidRDefault="001B3C4D">
          <w:pPr>
            <w:pStyle w:val="408F146372BC4084A02AF251D1CBF43F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C4D"/>
    <w:rsid w:val="001B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238A8078704F89968FF79B65F3C5A7">
    <w:name w:val="AE238A8078704F89968FF79B65F3C5A7"/>
  </w:style>
  <w:style w:type="paragraph" w:customStyle="1" w:styleId="D9EC50AC4E8343358640BEFB61DC3913">
    <w:name w:val="D9EC50AC4E8343358640BEFB61DC3913"/>
  </w:style>
  <w:style w:type="paragraph" w:customStyle="1" w:styleId="725782C4B3FA4C9193287A394806616F">
    <w:name w:val="725782C4B3FA4C9193287A394806616F"/>
  </w:style>
  <w:style w:type="paragraph" w:customStyle="1" w:styleId="C5D59858510E4810B9B9033A7F66E781">
    <w:name w:val="C5D59858510E4810B9B9033A7F66E781"/>
  </w:style>
  <w:style w:type="paragraph" w:customStyle="1" w:styleId="8009C40671094EA687E43527C6557357">
    <w:name w:val="8009C40671094EA687E43527C6557357"/>
  </w:style>
  <w:style w:type="paragraph" w:customStyle="1" w:styleId="C4B8895688EA42A4AF2CF964B0F86B9A">
    <w:name w:val="C4B8895688EA42A4AF2CF964B0F86B9A"/>
  </w:style>
  <w:style w:type="paragraph" w:customStyle="1" w:styleId="BC33B8916CBF49E09F4431E805A688FF">
    <w:name w:val="BC33B8916CBF49E09F4431E805A688FF"/>
  </w:style>
  <w:style w:type="paragraph" w:customStyle="1" w:styleId="9AB8567046414009868A4818225310A7">
    <w:name w:val="9AB8567046414009868A4818225310A7"/>
  </w:style>
  <w:style w:type="paragraph" w:customStyle="1" w:styleId="8051A127DC99466C8954AD8DAC67E259">
    <w:name w:val="8051A127DC99466C8954AD8DAC67E259"/>
  </w:style>
  <w:style w:type="paragraph" w:customStyle="1" w:styleId="F6A8D590B51B4B5C9EAEA883515E49B9">
    <w:name w:val="F6A8D590B51B4B5C9EAEA883515E49B9"/>
  </w:style>
  <w:style w:type="paragraph" w:customStyle="1" w:styleId="408F146372BC4084A02AF251D1CBF43F">
    <w:name w:val="408F146372BC4084A02AF251D1CBF4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3</TotalTime>
  <Pages>1</Pages>
  <Words>136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Tamera Schutz</dc:creator>
  <cp:keywords/>
  <dc:description/>
  <cp:lastModifiedBy>Pioneer Village Director</cp:lastModifiedBy>
  <cp:revision>2</cp:revision>
  <cp:lastPrinted>2012-12-25T21:02:00Z</cp:lastPrinted>
  <dcterms:created xsi:type="dcterms:W3CDTF">2023-03-06T21:42:00Z</dcterms:created>
  <dcterms:modified xsi:type="dcterms:W3CDTF">2023-03-06T21:42:00Z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